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BF8" w:rsidRDefault="00BE2142" w:rsidP="00522BA0">
      <w:pPr>
        <w:spacing w:after="0"/>
        <w:rPr>
          <w:rFonts w:ascii="Arial" w:hAnsi="Arial" w:cs="Arial"/>
        </w:rPr>
      </w:pPr>
      <w:r>
        <w:rPr>
          <w:rFonts w:ascii="Arial" w:hAnsi="Arial" w:cs="Arial"/>
        </w:rPr>
        <w:t xml:space="preserve">Podiumkunsten op het ECL </w:t>
      </w:r>
    </w:p>
    <w:p w:rsidR="00BE2142" w:rsidRDefault="00BE2142" w:rsidP="00522BA0">
      <w:pPr>
        <w:spacing w:after="0"/>
        <w:rPr>
          <w:rFonts w:ascii="Arial" w:hAnsi="Arial" w:cs="Arial"/>
        </w:rPr>
      </w:pPr>
    </w:p>
    <w:p w:rsidR="00BE2142" w:rsidRDefault="00BE2142" w:rsidP="00BE2142">
      <w:pPr>
        <w:rPr>
          <w:rFonts w:cs="Arial"/>
        </w:rPr>
      </w:pPr>
      <w:r w:rsidRPr="00B572DF">
        <w:rPr>
          <w:rFonts w:cs="Arial"/>
        </w:rPr>
        <w:t>We vinden het heel belangrijk dat de le</w:t>
      </w:r>
      <w:r>
        <w:rPr>
          <w:rFonts w:cs="Arial"/>
        </w:rPr>
        <w:t xml:space="preserve">erlingen het resultaat van hun inspanningen </w:t>
      </w:r>
      <w:r w:rsidRPr="00B572DF">
        <w:rPr>
          <w:rFonts w:cs="Arial"/>
        </w:rPr>
        <w:t xml:space="preserve">kunnen presenteren. We hebben daar verschillende podia/momenten voor. Een aantal van deze </w:t>
      </w:r>
      <w:r>
        <w:rPr>
          <w:rFonts w:cs="Arial"/>
        </w:rPr>
        <w:t>presentatie</w:t>
      </w:r>
      <w:r>
        <w:rPr>
          <w:rFonts w:cs="Arial"/>
        </w:rPr>
        <w:t>momenten heeft</w:t>
      </w:r>
      <w:r w:rsidRPr="00B572DF">
        <w:rPr>
          <w:rFonts w:cs="Arial"/>
        </w:rPr>
        <w:t xml:space="preserve"> een verplicht karakter, andere zijn facultatief en sommige worden ad hoc bedacht. </w:t>
      </w:r>
    </w:p>
    <w:p w:rsidR="008773E6" w:rsidRDefault="008773E6" w:rsidP="00BE2142">
      <w:pPr>
        <w:pStyle w:val="Kop3"/>
      </w:pPr>
      <w:bookmarkStart w:id="0" w:name="_Toc451959750"/>
      <w:bookmarkStart w:id="1" w:name="_Toc452364526"/>
    </w:p>
    <w:p w:rsidR="00BE2142" w:rsidRPr="00B572DF" w:rsidRDefault="00BE2142" w:rsidP="00BE2142">
      <w:pPr>
        <w:pStyle w:val="Kop3"/>
      </w:pPr>
      <w:r w:rsidRPr="00B572DF">
        <w:t>Open podium</w:t>
      </w:r>
      <w:bookmarkEnd w:id="0"/>
      <w:bookmarkEnd w:id="1"/>
    </w:p>
    <w:p w:rsidR="00BE2142" w:rsidRDefault="00BE2142" w:rsidP="00BE2142">
      <w:pPr>
        <w:rPr>
          <w:rFonts w:cs="Arial"/>
        </w:rPr>
      </w:pPr>
      <w:r w:rsidRPr="00B572DF">
        <w:rPr>
          <w:rFonts w:cs="Arial"/>
        </w:rPr>
        <w:t>Een keer per jaar wordt het Open Podium georganiseerd. Leerlingen die hun talenten willen laten zien zijn allemaal welkom. Er wordt op deze avonden vooral gemusiceerd maar soms is er ook een andere act. Leerlingen van alle leerjaren doen mee en iedereen krijgt altijd een groot applaus!</w:t>
      </w:r>
      <w:r w:rsidRPr="007B4462">
        <w:rPr>
          <w:noProof/>
          <w:lang w:eastAsia="nl-NL"/>
        </w:rPr>
        <w:drawing>
          <wp:anchor distT="0" distB="0" distL="114300" distR="114300" simplePos="0" relativeHeight="251654656" behindDoc="0" locked="0" layoutInCell="1" allowOverlap="1" wp14:anchorId="3864D03E" wp14:editId="0E95BF28">
            <wp:simplePos x="0" y="0"/>
            <wp:positionH relativeFrom="margin">
              <wp:posOffset>4726940</wp:posOffset>
            </wp:positionH>
            <wp:positionV relativeFrom="paragraph">
              <wp:posOffset>29845</wp:posOffset>
            </wp:positionV>
            <wp:extent cx="1137285" cy="1704975"/>
            <wp:effectExtent l="0" t="0" r="5715" b="9525"/>
            <wp:wrapSquare wrapText="bothSides"/>
            <wp:docPr id="38" name="Afbeelding 38" descr="E:\FOTO'S\CPS fotos\_DSC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FOTO'S\CPS fotos\_DSC012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3728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2142" w:rsidRPr="00B572DF" w:rsidRDefault="00BE2142" w:rsidP="00BE2142">
      <w:pPr>
        <w:pStyle w:val="Kop3"/>
      </w:pPr>
      <w:bookmarkStart w:id="2" w:name="_Toc451959751"/>
      <w:r w:rsidRPr="00B572DF">
        <w:t>CKV presentaties</w:t>
      </w:r>
      <w:bookmarkEnd w:id="2"/>
    </w:p>
    <w:p w:rsidR="00BE2142" w:rsidRPr="00B572DF" w:rsidRDefault="00BE2142" w:rsidP="00BE2142">
      <w:pPr>
        <w:rPr>
          <w:rFonts w:cs="Arial"/>
        </w:rPr>
      </w:pPr>
      <w:r w:rsidRPr="00B572DF">
        <w:rPr>
          <w:rFonts w:cs="Arial"/>
        </w:rPr>
        <w:t>In klas 5 doen de leerlingen van CKV een praktische opdracht. Ze maken bijvoorbeeld een fil</w:t>
      </w:r>
      <w:r>
        <w:rPr>
          <w:rFonts w:cs="Arial"/>
        </w:rPr>
        <w:t>mpje of een dans. De resultaten</w:t>
      </w:r>
      <w:r w:rsidRPr="00B572DF">
        <w:rPr>
          <w:rFonts w:cs="Arial"/>
        </w:rPr>
        <w:t xml:space="preserve"> worden aan de klasgenoten en andere geïnteresseerden gepresenteerd. </w:t>
      </w:r>
    </w:p>
    <w:p w:rsidR="00BE2142" w:rsidRPr="00B572DF" w:rsidRDefault="00BE2142" w:rsidP="00BE2142">
      <w:pPr>
        <w:pStyle w:val="Kop3"/>
      </w:pPr>
      <w:bookmarkStart w:id="3" w:name="_Toc451959752"/>
      <w:bookmarkStart w:id="4" w:name="_Toc452364527"/>
      <w:r w:rsidRPr="00B572DF">
        <w:t>Muziekpresentaties</w:t>
      </w:r>
      <w:bookmarkEnd w:id="3"/>
      <w:bookmarkEnd w:id="4"/>
    </w:p>
    <w:p w:rsidR="00BE2142" w:rsidRDefault="008773E6" w:rsidP="008773E6">
      <w:r w:rsidRPr="007B4462">
        <w:rPr>
          <w:noProof/>
          <w:lang w:eastAsia="nl-NL"/>
        </w:rPr>
        <w:drawing>
          <wp:anchor distT="0" distB="0" distL="114300" distR="114300" simplePos="0" relativeHeight="251656704" behindDoc="0" locked="0" layoutInCell="1" allowOverlap="1" wp14:anchorId="21D312D6" wp14:editId="39866326">
            <wp:simplePos x="0" y="0"/>
            <wp:positionH relativeFrom="margin">
              <wp:posOffset>4316095</wp:posOffset>
            </wp:positionH>
            <wp:positionV relativeFrom="paragraph">
              <wp:posOffset>711835</wp:posOffset>
            </wp:positionV>
            <wp:extent cx="1543050" cy="1028700"/>
            <wp:effectExtent l="0" t="0" r="0" b="0"/>
            <wp:wrapSquare wrapText="bothSides"/>
            <wp:docPr id="39" name="Afbeelding 39" descr="E:\FOTO'S\CPS fotos\_DSC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FOTO'S\CPS fotos\_DSC007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142" w:rsidRPr="00B572DF">
        <w:rPr>
          <w:rFonts w:cs="Arial"/>
        </w:rPr>
        <w:t>De leerlingen die Kunst Muziek volgen moeten ver</w:t>
      </w:r>
      <w:r w:rsidR="00BE2142">
        <w:rPr>
          <w:rFonts w:cs="Arial"/>
        </w:rPr>
        <w:t xml:space="preserve">plicht 5 keer per jaar </w:t>
      </w:r>
      <w:r w:rsidR="00BE2142" w:rsidRPr="00B572DF">
        <w:rPr>
          <w:rFonts w:cs="Arial"/>
        </w:rPr>
        <w:t>optreden voor publiek. Dat doen ze voornamelijk tijdens de CKV pr</w:t>
      </w:r>
      <w:r w:rsidR="00BE2142">
        <w:rPr>
          <w:rFonts w:cs="Arial"/>
        </w:rPr>
        <w:t>esentaties en muziekpresentatie</w:t>
      </w:r>
      <w:r w:rsidR="00BE2142" w:rsidRPr="00B572DF">
        <w:rPr>
          <w:rFonts w:cs="Arial"/>
        </w:rPr>
        <w:t xml:space="preserve">middagen. Ouders, docenten en klasgenoten komen luisteren en genieten van het talent. </w:t>
      </w:r>
      <w:bookmarkStart w:id="5" w:name="_Toc451959753"/>
      <w:bookmarkStart w:id="6" w:name="_Toc452364528"/>
    </w:p>
    <w:p w:rsidR="00BE2142" w:rsidRDefault="00BE2142" w:rsidP="00BE2142">
      <w:pPr>
        <w:pStyle w:val="Kop3"/>
      </w:pPr>
      <w:r w:rsidRPr="00B572DF">
        <w:t>Lunchconcerten</w:t>
      </w:r>
      <w:bookmarkEnd w:id="5"/>
      <w:bookmarkEnd w:id="6"/>
    </w:p>
    <w:p w:rsidR="00BE2142" w:rsidRDefault="00BE2142" w:rsidP="00BE2142">
      <w:r w:rsidRPr="00B572DF">
        <w:rPr>
          <w:rFonts w:cs="Arial"/>
        </w:rPr>
        <w:t xml:space="preserve">Een aantal jaar geleden bleek dat leerlingen veel meer willen optreden dan de </w:t>
      </w:r>
      <w:r>
        <w:rPr>
          <w:rFonts w:cs="Arial"/>
        </w:rPr>
        <w:t xml:space="preserve">vier </w:t>
      </w:r>
      <w:r w:rsidRPr="00B572DF">
        <w:rPr>
          <w:rFonts w:cs="Arial"/>
        </w:rPr>
        <w:t xml:space="preserve">avonden die er al waren. Ook wilden ze de kans krijgen om meer gespecialiseerde muziek te laten horen. Hiertoe zijn de lunchconcerten ontwikkeld. Tijdens de grote pauze kunnen </w:t>
      </w:r>
      <w:r>
        <w:rPr>
          <w:rFonts w:cs="Arial"/>
        </w:rPr>
        <w:t>vier</w:t>
      </w:r>
      <w:r w:rsidRPr="00B572DF">
        <w:rPr>
          <w:rFonts w:cs="Arial"/>
        </w:rPr>
        <w:t xml:space="preserve"> acts optreden en het publiek mag tijdens het luisteren een boterham eten.</w:t>
      </w:r>
      <w:bookmarkStart w:id="7" w:name="_Toc451959754"/>
      <w:bookmarkStart w:id="8" w:name="_Toc452364529"/>
    </w:p>
    <w:p w:rsidR="008773E6" w:rsidRDefault="008773E6" w:rsidP="00BE2142">
      <w:pPr>
        <w:pStyle w:val="Kop3"/>
      </w:pPr>
      <w:bookmarkStart w:id="9" w:name="_Toc451959756"/>
      <w:bookmarkStart w:id="10" w:name="_Toc452364531"/>
      <w:bookmarkEnd w:id="7"/>
      <w:bookmarkEnd w:id="8"/>
    </w:p>
    <w:p w:rsidR="00BE2142" w:rsidRPr="00B572DF" w:rsidRDefault="00BE2142" w:rsidP="00BE2142">
      <w:pPr>
        <w:pStyle w:val="Kop3"/>
      </w:pPr>
      <w:r w:rsidRPr="00B572DF">
        <w:t xml:space="preserve">Presentaties van </w:t>
      </w:r>
      <w:proofErr w:type="spellStart"/>
      <w:r w:rsidRPr="00B572DF">
        <w:t>TOP-week</w:t>
      </w:r>
      <w:proofErr w:type="spellEnd"/>
      <w:r w:rsidRPr="00B572DF">
        <w:t xml:space="preserve"> activiteiten</w:t>
      </w:r>
      <w:bookmarkEnd w:id="9"/>
      <w:bookmarkEnd w:id="10"/>
    </w:p>
    <w:p w:rsidR="00BE2142" w:rsidRDefault="00BE2142" w:rsidP="00BE2142">
      <w:pPr>
        <w:rPr>
          <w:rFonts w:cs="Arial"/>
        </w:rPr>
      </w:pPr>
      <w:r w:rsidRPr="00B572DF">
        <w:rPr>
          <w:rFonts w:cs="Arial"/>
        </w:rPr>
        <w:t xml:space="preserve">Sommige onderdelen van een </w:t>
      </w:r>
      <w:proofErr w:type="spellStart"/>
      <w:r w:rsidRPr="00B572DF">
        <w:rPr>
          <w:rFonts w:cs="Arial"/>
        </w:rPr>
        <w:t>TOP-week</w:t>
      </w:r>
      <w:proofErr w:type="spellEnd"/>
      <w:r w:rsidRPr="00B572DF">
        <w:rPr>
          <w:rFonts w:cs="Arial"/>
        </w:rPr>
        <w:t xml:space="preserve"> worden afge</w:t>
      </w:r>
      <w:r>
        <w:rPr>
          <w:rFonts w:cs="Arial"/>
        </w:rPr>
        <w:t>s</w:t>
      </w:r>
      <w:r w:rsidRPr="00B572DF">
        <w:rPr>
          <w:rFonts w:cs="Arial"/>
        </w:rPr>
        <w:t>loten met een presentatie aan medeleerlingen en soms ook aan ouders. Dit kan inhouden dat hun producten (b</w:t>
      </w:r>
      <w:r>
        <w:rPr>
          <w:rFonts w:cs="Arial"/>
        </w:rPr>
        <w:t>ijv.</w:t>
      </w:r>
      <w:r w:rsidRPr="00B572DF">
        <w:rPr>
          <w:rFonts w:cs="Arial"/>
        </w:rPr>
        <w:t xml:space="preserve"> tekeningen) in de gang worden opgehangen maar ook dat er op het podium wordt getoond wat ze</w:t>
      </w:r>
      <w:bookmarkStart w:id="11" w:name="_GoBack"/>
      <w:bookmarkEnd w:id="11"/>
      <w:r w:rsidRPr="00B572DF">
        <w:rPr>
          <w:rFonts w:cs="Arial"/>
        </w:rPr>
        <w:t xml:space="preserve"> die dag hebben gemaakt. </w:t>
      </w:r>
    </w:p>
    <w:sectPr w:rsidR="00BE21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142"/>
    <w:rsid w:val="000A7BF8"/>
    <w:rsid w:val="001F2DEE"/>
    <w:rsid w:val="00522BA0"/>
    <w:rsid w:val="007B6AC2"/>
    <w:rsid w:val="008773E6"/>
    <w:rsid w:val="00BE2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342CE-8AE9-4AAD-BD7C-B7ABA070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next w:val="Standaard"/>
    <w:link w:val="Kop3Char"/>
    <w:uiPriority w:val="9"/>
    <w:unhideWhenUsed/>
    <w:qFormat/>
    <w:rsid w:val="00BE2142"/>
    <w:pPr>
      <w:keepNext/>
      <w:spacing w:after="0" w:line="240" w:lineRule="auto"/>
      <w:outlineLvl w:val="2"/>
    </w:pPr>
    <w:rPr>
      <w:rFonts w:ascii="Arial" w:eastAsia="Times New Roman" w:hAnsi="Arial"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BE2142"/>
    <w:rPr>
      <w:rFonts w:ascii="Arial" w:eastAsia="Times New Roman" w:hAnsi="Arial" w:cs="Arial"/>
      <w:bCs/>
      <w:i/>
      <w:szCs w:val="26"/>
    </w:rPr>
  </w:style>
  <w:style w:type="paragraph" w:styleId="Geenafstand">
    <w:name w:val="No Spacing"/>
    <w:uiPriority w:val="1"/>
    <w:qFormat/>
    <w:rsid w:val="008773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F8406949.dotm</Template>
  <TotalTime>10</TotalTime>
  <Pages>1</Pages>
  <Words>271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Stichting IRIS</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Vroonhof</dc:creator>
  <cp:keywords/>
  <dc:description/>
  <cp:lastModifiedBy>Annemieke Vroonhof</cp:lastModifiedBy>
  <cp:revision>3</cp:revision>
  <dcterms:created xsi:type="dcterms:W3CDTF">2017-10-19T12:50:00Z</dcterms:created>
  <dcterms:modified xsi:type="dcterms:W3CDTF">2017-10-19T13:01:00Z</dcterms:modified>
</cp:coreProperties>
</file>